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AB7" w:rsidRDefault="00501DA0">
      <w:pPr>
        <w:jc w:val="center"/>
        <w:rPr>
          <w:rFonts w:ascii="宋体" w:eastAsia="宋体" w:hAnsi="宋体" w:cs="宋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宁波南部商务区</w:t>
      </w:r>
      <w:r w:rsidR="00223EAE">
        <w:rPr>
          <w:rFonts w:ascii="黑体" w:eastAsia="黑体" w:hAnsi="黑体" w:cs="黑体" w:hint="eastAsia"/>
          <w:sz w:val="36"/>
          <w:szCs w:val="36"/>
        </w:rPr>
        <w:t>202</w:t>
      </w:r>
      <w:r w:rsidR="00EA48E5">
        <w:rPr>
          <w:rFonts w:ascii="黑体" w:eastAsia="黑体" w:hAnsi="黑体" w:cs="黑体" w:hint="eastAsia"/>
          <w:sz w:val="36"/>
          <w:szCs w:val="36"/>
        </w:rPr>
        <w:t>1</w:t>
      </w:r>
      <w:r w:rsidR="00B3553C">
        <w:rPr>
          <w:rFonts w:ascii="黑体" w:eastAsia="黑体" w:hAnsi="黑体" w:cs="黑体" w:hint="eastAsia"/>
          <w:sz w:val="36"/>
          <w:szCs w:val="36"/>
        </w:rPr>
        <w:t>年</w:t>
      </w:r>
      <w:r w:rsidR="00D83EC4">
        <w:rPr>
          <w:rFonts w:ascii="黑体" w:eastAsia="黑体" w:hAnsi="黑体" w:cs="黑体" w:hint="eastAsia"/>
          <w:sz w:val="36"/>
          <w:szCs w:val="36"/>
        </w:rPr>
        <w:t>度</w:t>
      </w:r>
      <w:r>
        <w:rPr>
          <w:rFonts w:ascii="黑体" w:eastAsia="黑体" w:hAnsi="黑体" w:cs="黑体" w:hint="eastAsia"/>
          <w:sz w:val="36"/>
          <w:szCs w:val="36"/>
        </w:rPr>
        <w:t>校园招聘报名须知</w:t>
      </w:r>
    </w:p>
    <w:p w:rsidR="00E74AB7" w:rsidRDefault="00E74AB7">
      <w:pPr>
        <w:rPr>
          <w:rFonts w:ascii="仿宋" w:eastAsia="仿宋" w:hAnsi="仿宋" w:cs="仿宋"/>
          <w:sz w:val="28"/>
          <w:szCs w:val="28"/>
        </w:rPr>
      </w:pPr>
    </w:p>
    <w:p w:rsidR="00545745" w:rsidRPr="00802100" w:rsidRDefault="00501DA0" w:rsidP="00BE6626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宁波南部商务区</w:t>
      </w:r>
      <w:r w:rsidR="00223EAE">
        <w:rPr>
          <w:rFonts w:ascii="仿宋" w:eastAsia="仿宋" w:hAnsi="仿宋" w:cs="仿宋" w:hint="eastAsia"/>
          <w:sz w:val="28"/>
          <w:szCs w:val="28"/>
        </w:rPr>
        <w:t>202</w:t>
      </w:r>
      <w:r w:rsidR="00EA48E5">
        <w:rPr>
          <w:rFonts w:ascii="仿宋" w:eastAsia="仿宋" w:hAnsi="仿宋" w:cs="仿宋" w:hint="eastAsia"/>
          <w:sz w:val="28"/>
          <w:szCs w:val="28"/>
        </w:rPr>
        <w:t>1</w:t>
      </w:r>
      <w:r w:rsidR="00B3553C">
        <w:rPr>
          <w:rFonts w:ascii="仿宋" w:eastAsia="仿宋" w:hAnsi="仿宋" w:cs="仿宋" w:hint="eastAsia"/>
          <w:sz w:val="28"/>
          <w:szCs w:val="28"/>
        </w:rPr>
        <w:t>年</w:t>
      </w:r>
      <w:r w:rsidR="00D83EC4">
        <w:rPr>
          <w:rFonts w:ascii="仿宋" w:eastAsia="仿宋" w:hAnsi="仿宋" w:cs="仿宋" w:hint="eastAsia"/>
          <w:sz w:val="28"/>
          <w:szCs w:val="28"/>
        </w:rPr>
        <w:t>度</w:t>
      </w:r>
      <w:r>
        <w:rPr>
          <w:rFonts w:ascii="仿宋" w:eastAsia="仿宋" w:hAnsi="仿宋" w:cs="仿宋" w:hint="eastAsia"/>
          <w:sz w:val="28"/>
          <w:szCs w:val="28"/>
        </w:rPr>
        <w:t>校园招聘活动采用线上报名的方式，</w:t>
      </w:r>
      <w:r w:rsidR="00C22A17">
        <w:rPr>
          <w:rFonts w:ascii="仿宋" w:eastAsia="仿宋" w:hAnsi="仿宋" w:cs="仿宋" w:hint="eastAsia"/>
          <w:sz w:val="28"/>
          <w:szCs w:val="28"/>
        </w:rPr>
        <w:t>三</w:t>
      </w:r>
      <w:r>
        <w:rPr>
          <w:rFonts w:ascii="仿宋" w:eastAsia="仿宋" w:hAnsi="仿宋" w:cs="仿宋" w:hint="eastAsia"/>
          <w:sz w:val="28"/>
          <w:szCs w:val="28"/>
        </w:rPr>
        <w:t>种方式具体操作如下：</w:t>
      </w:r>
    </w:p>
    <w:p w:rsidR="00BF0A07" w:rsidRDefault="00721678" w:rsidP="00802100">
      <w:pPr>
        <w:ind w:firstLineChars="200" w:firstLine="562"/>
        <w:rPr>
          <w:rFonts w:ascii="仿宋_GB2312" w:eastAsia="仿宋_GB2312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方式</w:t>
      </w:r>
      <w:r w:rsidR="00634688">
        <w:rPr>
          <w:rFonts w:ascii="仿宋" w:eastAsia="仿宋" w:hAnsi="仿宋" w:cs="仿宋" w:hint="eastAsia"/>
          <w:b/>
          <w:bCs/>
          <w:sz w:val="28"/>
          <w:szCs w:val="28"/>
        </w:rPr>
        <w:t>一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r>
        <w:rPr>
          <w:rFonts w:ascii="仿宋" w:eastAsia="仿宋" w:hAnsi="仿宋" w:cs="仿宋" w:hint="eastAsia"/>
          <w:bCs/>
          <w:sz w:val="28"/>
          <w:szCs w:val="28"/>
        </w:rPr>
        <w:t>关注</w:t>
      </w:r>
      <w:r>
        <w:rPr>
          <w:rFonts w:ascii="仿宋_GB2312" w:eastAsia="仿宋_GB2312" w:hint="eastAsia"/>
          <w:sz w:val="28"/>
          <w:szCs w:val="28"/>
        </w:rPr>
        <w:t>南部商务区官方公众微信号（公众号：宁波南部商务区），</w:t>
      </w:r>
      <w:r w:rsidR="00E245AE">
        <w:rPr>
          <w:rFonts w:ascii="仿宋_GB2312" w:eastAsia="仿宋_GB2312" w:hint="eastAsia"/>
          <w:sz w:val="28"/>
          <w:szCs w:val="28"/>
        </w:rPr>
        <w:t>点击进入 “南商动态”-“2021校招”（建议使用微信电脑端）；</w:t>
      </w:r>
    </w:p>
    <w:p w:rsidR="00BE6626" w:rsidRDefault="00BE6626" w:rsidP="00FD2972">
      <w:pPr>
        <w:ind w:firstLineChars="200" w:firstLine="420"/>
        <w:jc w:val="center"/>
      </w:pPr>
      <w:r w:rsidRPr="00BE6626">
        <w:rPr>
          <w:noProof/>
        </w:rPr>
        <w:drawing>
          <wp:inline distT="0" distB="0" distL="0" distR="0">
            <wp:extent cx="4062352" cy="3333750"/>
            <wp:effectExtent l="19050" t="0" r="0" b="0"/>
            <wp:docPr id="3" name="图片 0" descr="QQ图片2020080311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20080311202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9475" cy="3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85" w:rsidRDefault="00A21285" w:rsidP="00FD2972">
      <w:pPr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>
            <wp:extent cx="4038600" cy="3033083"/>
            <wp:effectExtent l="19050" t="0" r="0" b="0"/>
            <wp:docPr id="7" name="图片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1464" cy="303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972" w:rsidRDefault="00FD2972" w:rsidP="00FD2972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3629025" cy="4084724"/>
            <wp:effectExtent l="19050" t="0" r="9525" b="0"/>
            <wp:docPr id="9" name="图片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8572" cy="408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88" w:rsidRDefault="00634688" w:rsidP="00FD2972">
      <w:pPr>
        <w:ind w:firstLineChars="200" w:firstLine="420"/>
        <w:jc w:val="center"/>
      </w:pPr>
    </w:p>
    <w:p w:rsidR="00545745" w:rsidRDefault="00634688" w:rsidP="00634688">
      <w:pPr>
        <w:ind w:firstLineChars="200" w:firstLine="562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方式二：</w:t>
      </w:r>
      <w:r>
        <w:rPr>
          <w:rFonts w:ascii="仿宋" w:eastAsia="仿宋" w:hAnsi="仿宋" w:cs="仿宋" w:hint="eastAsia"/>
          <w:sz w:val="28"/>
          <w:szCs w:val="28"/>
        </w:rPr>
        <w:t>电脑端登录南</w:t>
      </w:r>
      <w:r>
        <w:rPr>
          <w:rFonts w:ascii="仿宋_GB2312" w:eastAsia="仿宋_GB2312" w:hint="eastAsia"/>
          <w:sz w:val="28"/>
          <w:szCs w:val="28"/>
        </w:rPr>
        <w:t>部商务区官网（官网地址：</w:t>
      </w:r>
      <w:r w:rsidR="00FA5DC1" w:rsidRPr="00FA5DC1">
        <w:rPr>
          <w:rFonts w:ascii="仿宋_GB2312" w:eastAsia="仿宋_GB2312"/>
          <w:sz w:val="28"/>
          <w:szCs w:val="28"/>
        </w:rPr>
        <w:t>http://www.nbyz.gov.cn/col/col1229108824/index.html</w:t>
      </w:r>
      <w:r>
        <w:rPr>
          <w:rFonts w:ascii="仿宋_GB2312" w:eastAsia="仿宋_GB2312" w:hint="eastAsia"/>
          <w:sz w:val="28"/>
          <w:szCs w:val="28"/>
        </w:rPr>
        <w:t>）</w:t>
      </w:r>
      <w:r w:rsidR="00FE62D9">
        <w:rPr>
          <w:rFonts w:ascii="仿宋_GB2312" w:eastAsia="仿宋_GB2312" w:hint="eastAsia"/>
          <w:sz w:val="28"/>
          <w:szCs w:val="28"/>
        </w:rPr>
        <w:t>,查看</w:t>
      </w:r>
      <w:r>
        <w:rPr>
          <w:rFonts w:ascii="仿宋_GB2312" w:eastAsia="仿宋_GB2312" w:hint="eastAsia"/>
          <w:sz w:val="28"/>
          <w:szCs w:val="28"/>
        </w:rPr>
        <w:t>“通知公告栏”-2021校园招聘活动通知,点击报名链接</w:t>
      </w:r>
      <w:r>
        <w:rPr>
          <w:rFonts w:ascii="仿宋" w:eastAsia="仿宋" w:hAnsi="仿宋" w:cs="仿宋" w:hint="eastAsia"/>
          <w:sz w:val="28"/>
          <w:szCs w:val="28"/>
        </w:rPr>
        <w:t>；</w:t>
      </w:r>
    </w:p>
    <w:p w:rsidR="00634688" w:rsidRDefault="00634688" w:rsidP="00634688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>
            <wp:extent cx="4866674" cy="2600325"/>
            <wp:effectExtent l="19050" t="0" r="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667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4962525" cy="2695752"/>
            <wp:effectExtent l="19050" t="0" r="9525" b="0"/>
            <wp:docPr id="4" name="图片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69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88" w:rsidRDefault="007D5622" w:rsidP="00634688">
      <w:pPr>
        <w:ind w:firstLineChars="200" w:firstLine="560"/>
        <w:jc w:val="center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inline distT="0" distB="0" distL="0" distR="0">
            <wp:extent cx="4582615" cy="2705100"/>
            <wp:effectExtent l="19050" t="0" r="8435" b="0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6910" cy="27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622" w:rsidRPr="00634688" w:rsidRDefault="007D5622" w:rsidP="00634688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</w:p>
    <w:p w:rsidR="00E74AB7" w:rsidRDefault="00501DA0" w:rsidP="00802100">
      <w:pPr>
        <w:ind w:firstLineChars="200" w:firstLine="562"/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方式</w:t>
      </w:r>
      <w:r w:rsidR="00721678">
        <w:rPr>
          <w:rFonts w:ascii="仿宋" w:eastAsia="仿宋" w:hAnsi="仿宋" w:cs="仿宋" w:hint="eastAsia"/>
          <w:b/>
          <w:bCs/>
          <w:sz w:val="28"/>
          <w:szCs w:val="28"/>
        </w:rPr>
        <w:t>三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扫描下方二维码，进入</w:t>
      </w:r>
      <w:r w:rsidR="00721678">
        <w:rPr>
          <w:rFonts w:ascii="仿宋" w:eastAsia="仿宋" w:hAnsi="仿宋" w:cs="仿宋" w:hint="eastAsia"/>
          <w:sz w:val="28"/>
          <w:szCs w:val="28"/>
        </w:rPr>
        <w:t>报名页面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E74AB7" w:rsidRDefault="00E245AE">
      <w:pPr>
        <w:jc w:val="center"/>
      </w:pPr>
      <w:r>
        <w:rPr>
          <w:noProof/>
        </w:rPr>
        <w:drawing>
          <wp:inline distT="0" distB="0" distL="0" distR="0">
            <wp:extent cx="1885714" cy="1885714"/>
            <wp:effectExtent l="19050" t="0" r="236" b="0"/>
            <wp:docPr id="2" name="图片 1" descr="附件1：手机微信端报名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1：手机微信端报名二维码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AB7" w:rsidRDefault="00E74AB7">
      <w:pPr>
        <w:jc w:val="center"/>
      </w:pPr>
    </w:p>
    <w:p w:rsidR="00E74AB7" w:rsidRDefault="00FD2972" w:rsidP="00545745">
      <w:pPr>
        <w:ind w:firstLineChars="200" w:firstLine="560"/>
      </w:pPr>
      <w:r>
        <w:rPr>
          <w:rFonts w:ascii="仿宋" w:eastAsia="仿宋" w:hAnsi="仿宋" w:cs="仿宋" w:hint="eastAsia"/>
          <w:sz w:val="28"/>
          <w:szCs w:val="28"/>
        </w:rPr>
        <w:t>依次填写完成企业基本信息、公司简介信息和企业招聘信息，直至最终提交（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*</w:t>
      </w:r>
      <w:r>
        <w:rPr>
          <w:rFonts w:ascii="仿宋" w:eastAsia="仿宋" w:hAnsi="仿宋" w:cs="仿宋" w:hint="eastAsia"/>
          <w:sz w:val="28"/>
          <w:szCs w:val="28"/>
        </w:rPr>
        <w:t>为必填项）。提交后，</w:t>
      </w:r>
      <w:r w:rsidR="00545745">
        <w:rPr>
          <w:rFonts w:ascii="仿宋" w:eastAsia="仿宋" w:hAnsi="仿宋" w:cs="仿宋" w:hint="eastAsia"/>
          <w:sz w:val="28"/>
          <w:szCs w:val="28"/>
        </w:rPr>
        <w:t>页面会显示提交成功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E74AB7" w:rsidRDefault="00545745" w:rsidP="00545745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noProof/>
          <w:sz w:val="28"/>
          <w:szCs w:val="28"/>
        </w:rPr>
        <w:drawing>
          <wp:inline distT="0" distB="0" distL="0" distR="0">
            <wp:extent cx="2724150" cy="2433565"/>
            <wp:effectExtent l="19050" t="0" r="0" b="0"/>
            <wp:docPr id="10" name="图片 9" descr="IMG_0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122" cy="243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3A4" w:rsidRPr="00545745" w:rsidRDefault="00BC23A4" w:rsidP="00545745">
      <w:pPr>
        <w:jc w:val="center"/>
        <w:rPr>
          <w:rFonts w:ascii="黑体" w:eastAsia="黑体" w:hAnsi="黑体" w:cs="黑体"/>
          <w:sz w:val="28"/>
          <w:szCs w:val="28"/>
        </w:rPr>
      </w:pPr>
    </w:p>
    <w:p w:rsidR="00E74AB7" w:rsidRDefault="00501DA0">
      <w:r>
        <w:rPr>
          <w:rFonts w:ascii="黑体" w:eastAsia="黑体" w:hAnsi="黑体" w:cs="黑体" w:hint="eastAsia"/>
          <w:sz w:val="28"/>
          <w:szCs w:val="28"/>
        </w:rPr>
        <w:t>其他事项说明：</w:t>
      </w:r>
    </w:p>
    <w:p w:rsidR="00E74AB7" w:rsidRDefault="00501DA0">
      <w:pPr>
        <w:ind w:firstLineChars="200" w:firstLine="560"/>
      </w:pPr>
      <w:r>
        <w:rPr>
          <w:rFonts w:ascii="仿宋" w:eastAsia="仿宋" w:hAnsi="仿宋" w:cs="仿宋" w:hint="eastAsia"/>
          <w:sz w:val="28"/>
          <w:szCs w:val="28"/>
        </w:rPr>
        <w:t>此次校招报名时间</w:t>
      </w:r>
      <w:r w:rsidRPr="00FB5EF9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截止至</w:t>
      </w:r>
      <w:r w:rsidR="00DF7C02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9</w:t>
      </w:r>
      <w:r w:rsidRPr="00FB5EF9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月</w:t>
      </w:r>
      <w:r w:rsidR="00DF7C02">
        <w:rPr>
          <w:rFonts w:ascii="仿宋" w:eastAsia="仿宋" w:hAnsi="仿宋" w:cs="仿宋" w:hint="eastAsia"/>
          <w:b/>
          <w:color w:val="FF0000"/>
          <w:sz w:val="28"/>
          <w:szCs w:val="28"/>
          <w:u w:val="single"/>
        </w:rPr>
        <w:t>初</w:t>
      </w:r>
      <w:r>
        <w:rPr>
          <w:rFonts w:ascii="仿宋" w:eastAsia="仿宋" w:hAnsi="仿宋" w:cs="仿宋" w:hint="eastAsia"/>
          <w:sz w:val="28"/>
          <w:szCs w:val="28"/>
        </w:rPr>
        <w:t>，去到的院校为宁波大学、浙江大学宁波理工学院、浙江万里学院、宁波财经学院、浙江纺织服装职业技术学院（具体活动方式以最终通知为准）。活动无报名费、摊位费，届时</w:t>
      </w: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入选企业请自备海报和其他宣传资料。咨询电话：</w:t>
      </w:r>
      <w:r w:rsidR="00EA48E5">
        <w:rPr>
          <w:rFonts w:ascii="仿宋" w:eastAsia="仿宋" w:hAnsi="仿宋" w:cs="仿宋" w:hint="eastAsia"/>
          <w:sz w:val="28"/>
          <w:szCs w:val="28"/>
        </w:rPr>
        <w:t>励老师89296450；</w:t>
      </w:r>
      <w:r w:rsidR="000C5C71">
        <w:rPr>
          <w:rFonts w:ascii="仿宋" w:eastAsia="仿宋" w:hAnsi="仿宋" w:cs="仿宋" w:hint="eastAsia"/>
          <w:sz w:val="28"/>
          <w:szCs w:val="28"/>
        </w:rPr>
        <w:t>王老师89296414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sectPr w:rsidR="00E74AB7" w:rsidSect="00E74A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D03" w:rsidRDefault="00B04D03" w:rsidP="00223EAE">
      <w:r>
        <w:separator/>
      </w:r>
    </w:p>
  </w:endnote>
  <w:endnote w:type="continuationSeparator" w:id="1">
    <w:p w:rsidR="00B04D03" w:rsidRDefault="00B04D03" w:rsidP="00223E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D03" w:rsidRDefault="00B04D03" w:rsidP="00223EAE">
      <w:r>
        <w:separator/>
      </w:r>
    </w:p>
  </w:footnote>
  <w:footnote w:type="continuationSeparator" w:id="1">
    <w:p w:rsidR="00B04D03" w:rsidRDefault="00B04D03" w:rsidP="00223E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3681CC2"/>
    <w:rsid w:val="000A5EC6"/>
    <w:rsid w:val="000C5C71"/>
    <w:rsid w:val="00126574"/>
    <w:rsid w:val="001E531C"/>
    <w:rsid w:val="00223EAE"/>
    <w:rsid w:val="002F0BBC"/>
    <w:rsid w:val="00395AAB"/>
    <w:rsid w:val="003A5459"/>
    <w:rsid w:val="00474F8A"/>
    <w:rsid w:val="004E0394"/>
    <w:rsid w:val="004E2A5B"/>
    <w:rsid w:val="00501DA0"/>
    <w:rsid w:val="00545745"/>
    <w:rsid w:val="00577160"/>
    <w:rsid w:val="00601329"/>
    <w:rsid w:val="00634688"/>
    <w:rsid w:val="006361F4"/>
    <w:rsid w:val="00721678"/>
    <w:rsid w:val="007A0A6A"/>
    <w:rsid w:val="007D5622"/>
    <w:rsid w:val="00802100"/>
    <w:rsid w:val="008421CB"/>
    <w:rsid w:val="008D374B"/>
    <w:rsid w:val="009138A0"/>
    <w:rsid w:val="00975F61"/>
    <w:rsid w:val="009C3882"/>
    <w:rsid w:val="00A21285"/>
    <w:rsid w:val="00A33E95"/>
    <w:rsid w:val="00B04061"/>
    <w:rsid w:val="00B04D03"/>
    <w:rsid w:val="00B3553C"/>
    <w:rsid w:val="00BC23A4"/>
    <w:rsid w:val="00BE6626"/>
    <w:rsid w:val="00BF0A07"/>
    <w:rsid w:val="00C16F6F"/>
    <w:rsid w:val="00C22A17"/>
    <w:rsid w:val="00C81B84"/>
    <w:rsid w:val="00CE3804"/>
    <w:rsid w:val="00D83EC4"/>
    <w:rsid w:val="00DF7C02"/>
    <w:rsid w:val="00E245AE"/>
    <w:rsid w:val="00E5473F"/>
    <w:rsid w:val="00E74AB7"/>
    <w:rsid w:val="00EA48E5"/>
    <w:rsid w:val="00ED4510"/>
    <w:rsid w:val="00F04F57"/>
    <w:rsid w:val="00F07FF3"/>
    <w:rsid w:val="00FA3F33"/>
    <w:rsid w:val="00FA5DC1"/>
    <w:rsid w:val="00FB5EF9"/>
    <w:rsid w:val="00FD2972"/>
    <w:rsid w:val="00FE62D9"/>
    <w:rsid w:val="00FF1F69"/>
    <w:rsid w:val="39CE659C"/>
    <w:rsid w:val="5BAB4711"/>
    <w:rsid w:val="5E744D8A"/>
    <w:rsid w:val="63681CC2"/>
    <w:rsid w:val="6D535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4AB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23EAE"/>
    <w:rPr>
      <w:sz w:val="18"/>
      <w:szCs w:val="18"/>
    </w:rPr>
  </w:style>
  <w:style w:type="character" w:customStyle="1" w:styleId="Char">
    <w:name w:val="批注框文本 Char"/>
    <w:basedOn w:val="a0"/>
    <w:link w:val="a3"/>
    <w:rsid w:val="00223EAE"/>
    <w:rPr>
      <w:kern w:val="2"/>
      <w:sz w:val="18"/>
      <w:szCs w:val="18"/>
    </w:rPr>
  </w:style>
  <w:style w:type="paragraph" w:styleId="a4">
    <w:name w:val="header"/>
    <w:basedOn w:val="a"/>
    <w:link w:val="Char0"/>
    <w:rsid w:val="00223E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23EAE"/>
    <w:rPr>
      <w:kern w:val="2"/>
      <w:sz w:val="18"/>
      <w:szCs w:val="18"/>
    </w:rPr>
  </w:style>
  <w:style w:type="paragraph" w:styleId="a5">
    <w:name w:val="footer"/>
    <w:basedOn w:val="a"/>
    <w:link w:val="Char1"/>
    <w:rsid w:val="002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23EA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116</TotalTime>
  <Pages>4</Pages>
  <Words>71</Words>
  <Characters>406</Characters>
  <Application>Microsoft Office Word</Application>
  <DocSecurity>0</DocSecurity>
  <Lines>3</Lines>
  <Paragraphs>1</Paragraphs>
  <ScaleCrop>false</ScaleCrop>
  <Company>Microsoft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AutoBVT</cp:lastModifiedBy>
  <cp:revision>18</cp:revision>
  <dcterms:created xsi:type="dcterms:W3CDTF">2020-08-03T02:39:00Z</dcterms:created>
  <dcterms:modified xsi:type="dcterms:W3CDTF">2020-08-03T07:54:00Z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